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25"/>
        <w:gridCol w:w="515"/>
        <w:gridCol w:w="4500"/>
        <w:gridCol w:w="277"/>
        <w:gridCol w:w="4583"/>
      </w:tblGrid>
      <w:tr w:rsidR="009D1198" w:rsidRPr="007D76D9" w:rsidTr="00722E07">
        <w:trPr>
          <w:trHeight w:val="1009"/>
          <w:jc w:val="center"/>
        </w:trPr>
        <w:tc>
          <w:tcPr>
            <w:tcW w:w="4526" w:type="dxa"/>
            <w:vMerge w:val="restart"/>
          </w:tcPr>
          <w:p w:rsidR="009E0938" w:rsidRPr="005770B6" w:rsidRDefault="009E0938" w:rsidP="009E0938">
            <w:pPr>
              <w:pStyle w:val="Heading1"/>
              <w:rPr>
                <w:rFonts w:ascii="Century Schoolbook" w:hAnsi="Century Schoolbook"/>
              </w:rPr>
            </w:pPr>
            <w:bookmarkStart w:id="0" w:name="_Hlk514713684"/>
            <w:r w:rsidRPr="005770B6">
              <w:rPr>
                <w:rFonts w:ascii="Century Schoolbook" w:hAnsi="Century Schoolbook"/>
                <w:bCs/>
              </w:rPr>
              <w:t>Purpose</w:t>
            </w:r>
            <w:r w:rsidR="00E5522A" w:rsidRPr="005770B6">
              <w:rPr>
                <w:rFonts w:ascii="Century Schoolbook" w:hAnsi="Century Schoolbook"/>
                <w:bCs/>
              </w:rPr>
              <w:t xml:space="preserve"> of the Model</w:t>
            </w:r>
          </w:p>
          <w:p w:rsidR="009D1198" w:rsidRPr="005770B6" w:rsidRDefault="006B6049" w:rsidP="00203826">
            <w:pPr>
              <w:spacing w:after="0"/>
              <w:rPr>
                <w:rFonts w:eastAsiaTheme="majorEastAsia"/>
              </w:rPr>
            </w:pPr>
            <w:r w:rsidRPr="005770B6">
              <w:rPr>
                <w:rFonts w:eastAsiaTheme="majorEastAsia"/>
              </w:rPr>
              <w:t xml:space="preserve">To assist nurses to understand </w:t>
            </w:r>
            <w:r w:rsidR="00A95F91" w:rsidRPr="005770B6">
              <w:rPr>
                <w:rFonts w:eastAsiaTheme="majorEastAsia"/>
              </w:rPr>
              <w:t xml:space="preserve">main </w:t>
            </w:r>
            <w:r w:rsidRPr="005770B6">
              <w:rPr>
                <w:rFonts w:eastAsiaTheme="majorEastAsia"/>
              </w:rPr>
              <w:t>determinants of healthy behaviors for promote healthy lifestyles</w:t>
            </w:r>
            <w:r w:rsidR="00A95F91" w:rsidRPr="005770B6">
              <w:rPr>
                <w:rFonts w:eastAsiaTheme="majorEastAsia"/>
              </w:rPr>
              <w:t xml:space="preserve"> in behavioral counseling</w:t>
            </w:r>
            <w:r w:rsidRPr="005770B6">
              <w:rPr>
                <w:rFonts w:eastAsiaTheme="majorEastAsia"/>
              </w:rPr>
              <w:t xml:space="preserve">. </w:t>
            </w:r>
          </w:p>
          <w:p w:rsidR="00802E14" w:rsidRPr="005770B6" w:rsidRDefault="00802E14" w:rsidP="00802E14">
            <w:pPr>
              <w:pStyle w:val="Heading1"/>
              <w:rPr>
                <w:sz w:val="28"/>
              </w:rPr>
            </w:pPr>
            <w:r w:rsidRPr="005770B6">
              <w:rPr>
                <w:sz w:val="28"/>
              </w:rPr>
              <w:t>The project Title</w:t>
            </w:r>
          </w:p>
          <w:p w:rsidR="00802E14" w:rsidRPr="005770B6" w:rsidRDefault="00802E14" w:rsidP="00802E14">
            <w:pPr>
              <w:rPr>
                <w:rFonts w:eastAsiaTheme="minorHAnsi"/>
              </w:rPr>
            </w:pPr>
            <w:r w:rsidRPr="005770B6">
              <w:rPr>
                <w:rFonts w:eastAsiaTheme="minorHAnsi"/>
              </w:rPr>
              <w:t>Excercises through an intervention of at least 300 minutes/per week of brisk walking will be used as a complementary intervetion in management of depression.</w:t>
            </w:r>
          </w:p>
          <w:p w:rsidR="006C241C" w:rsidRPr="006C241C" w:rsidRDefault="006C241C" w:rsidP="006C241C">
            <w:pPr>
              <w:contextualSpacing/>
              <w:outlineLvl w:val="0"/>
              <w:rPr>
                <w:rFonts w:ascii="Century Schoolbook" w:eastAsiaTheme="majorEastAsia" w:hAnsi="Century Schoolbook" w:cstheme="majorBidi"/>
                <w:b/>
                <w:color w:val="2C567A" w:themeColor="accent1"/>
                <w:spacing w:val="-10"/>
                <w:kern w:val="28"/>
                <w:sz w:val="32"/>
                <w:szCs w:val="100"/>
              </w:rPr>
            </w:pPr>
            <w:r w:rsidRPr="006C241C">
              <w:rPr>
                <w:rFonts w:ascii="Century Schoolbook" w:eastAsiaTheme="majorEastAsia" w:hAnsi="Century Schoolbook" w:cstheme="majorBidi"/>
                <w:b/>
                <w:color w:val="2C567A" w:themeColor="accent1"/>
                <w:spacing w:val="-10"/>
                <w:kern w:val="28"/>
                <w:sz w:val="32"/>
                <w:szCs w:val="100"/>
              </w:rPr>
              <w:t>Concept of the Model</w:t>
            </w:r>
          </w:p>
          <w:p w:rsidR="006C241C" w:rsidRPr="006C241C" w:rsidRDefault="006C241C" w:rsidP="006C241C">
            <w:pPr>
              <w:numPr>
                <w:ilvl w:val="0"/>
                <w:numId w:val="12"/>
              </w:numPr>
              <w:spacing w:after="0"/>
              <w:rPr>
                <w:sz w:val="24"/>
              </w:rPr>
            </w:pPr>
            <w:r w:rsidRPr="006C241C">
              <w:rPr>
                <w:sz w:val="24"/>
              </w:rPr>
              <w:t xml:space="preserve">Individual characteristics and experiences, </w:t>
            </w:r>
          </w:p>
          <w:p w:rsidR="006C241C" w:rsidRPr="006C241C" w:rsidRDefault="006C241C" w:rsidP="006C241C">
            <w:pPr>
              <w:numPr>
                <w:ilvl w:val="0"/>
                <w:numId w:val="12"/>
              </w:numPr>
              <w:spacing w:after="0"/>
              <w:rPr>
                <w:sz w:val="24"/>
              </w:rPr>
            </w:pPr>
            <w:r w:rsidRPr="006C241C">
              <w:rPr>
                <w:sz w:val="24"/>
              </w:rPr>
              <w:t>Behavior-specific cognitions and affect</w:t>
            </w:r>
          </w:p>
          <w:p w:rsidR="006C241C" w:rsidRPr="006C241C" w:rsidRDefault="006C241C" w:rsidP="006C241C">
            <w:pPr>
              <w:numPr>
                <w:ilvl w:val="0"/>
                <w:numId w:val="12"/>
              </w:numPr>
              <w:rPr>
                <w:sz w:val="24"/>
              </w:rPr>
            </w:pPr>
            <w:r w:rsidRPr="006C241C">
              <w:rPr>
                <w:sz w:val="24"/>
              </w:rPr>
              <w:t>Behavioral outcomes.</w:t>
            </w:r>
          </w:p>
          <w:p w:rsidR="00802E14" w:rsidRPr="00203826" w:rsidRDefault="006C241C" w:rsidP="006C241C">
            <w:pPr>
              <w:spacing w:after="0"/>
              <w:rPr>
                <w:rFonts w:eastAsiaTheme="majorEastAsia"/>
              </w:rPr>
            </w:pPr>
            <w:r w:rsidRPr="005770B6">
              <w:rPr>
                <w:rFonts w:ascii="Calibri" w:eastAsiaTheme="minorHAnsi" w:hAnsi="Calibri"/>
                <w:sz w:val="24"/>
              </w:rPr>
              <w:t>Therefore, individual characteristics and life experiences shape behaviors and the environment associated with social, cultural, and physical aspects can be manipulated to create positive cues and facilitate health-promoting behaviors.</w:t>
            </w:r>
          </w:p>
        </w:tc>
        <w:tc>
          <w:tcPr>
            <w:tcW w:w="515" w:type="dxa"/>
            <w:vMerge w:val="restart"/>
          </w:tcPr>
          <w:p w:rsidR="009D1198" w:rsidRPr="007D76D9" w:rsidRDefault="009D1198" w:rsidP="007D76D9"/>
        </w:tc>
        <w:tc>
          <w:tcPr>
            <w:tcW w:w="4500" w:type="dxa"/>
            <w:vMerge w:val="restart"/>
            <w:vAlign w:val="center"/>
          </w:tcPr>
          <w:p w:rsidR="009D1198" w:rsidRPr="007D76D9" w:rsidRDefault="008470FE" w:rsidP="009D1198">
            <w:pPr>
              <w:jc w:val="center"/>
            </w:pPr>
            <w:r w:rsidRPr="00DE2B9C">
              <w:rPr>
                <w:b/>
                <w:sz w:val="40"/>
                <w:szCs w:val="40"/>
              </w:rPr>
              <w:t>I</w:t>
            </w:r>
            <w:r w:rsidRPr="00DE2B9C">
              <w:rPr>
                <w:rFonts w:eastAsiaTheme="majorEastAsia"/>
                <w:b/>
                <w:sz w:val="40"/>
                <w:szCs w:val="40"/>
              </w:rPr>
              <w:t>ntegrat</w:t>
            </w:r>
            <w:r w:rsidRPr="00DE2B9C">
              <w:rPr>
                <w:b/>
                <w:sz w:val="40"/>
                <w:szCs w:val="40"/>
              </w:rPr>
              <w:t xml:space="preserve">ion of </w:t>
            </w:r>
            <w:r w:rsidRPr="00DE2B9C">
              <w:rPr>
                <w:rFonts w:eastAsiaTheme="majorEastAsia"/>
                <w:b/>
                <w:sz w:val="40"/>
                <w:szCs w:val="40"/>
              </w:rPr>
              <w:t>Pender’s Health Promotion Model</w:t>
            </w:r>
            <w:r w:rsidRPr="00DE2B9C">
              <w:rPr>
                <w:b/>
                <w:sz w:val="40"/>
                <w:szCs w:val="40"/>
              </w:rPr>
              <w:t xml:space="preserve"> (HPM) In A Project Using Exercise in The Management </w:t>
            </w:r>
            <w:r>
              <w:rPr>
                <w:b/>
                <w:sz w:val="40"/>
                <w:szCs w:val="40"/>
              </w:rPr>
              <w:t>0</w:t>
            </w:r>
            <w:r w:rsidRPr="00DE2B9C">
              <w:rPr>
                <w:b/>
                <w:sz w:val="40"/>
                <w:szCs w:val="40"/>
              </w:rPr>
              <w:t>f</w:t>
            </w:r>
            <w:r w:rsidRPr="00DE2B9C">
              <w:rPr>
                <w:b/>
                <w:sz w:val="40"/>
                <w:szCs w:val="40"/>
              </w:rPr>
              <w:br/>
              <w:t>Depression Among Adult Patients</w:t>
            </w:r>
          </w:p>
        </w:tc>
        <w:tc>
          <w:tcPr>
            <w:tcW w:w="277" w:type="dxa"/>
          </w:tcPr>
          <w:p w:rsidR="009D1198" w:rsidRPr="007D76D9" w:rsidRDefault="009D1198" w:rsidP="007D76D9"/>
        </w:tc>
        <w:tc>
          <w:tcPr>
            <w:tcW w:w="4583" w:type="dxa"/>
            <w:vMerge w:val="restart"/>
            <w:vAlign w:val="center"/>
          </w:tcPr>
          <w:p w:rsidR="00F67684" w:rsidRPr="00F67684" w:rsidRDefault="00F67684" w:rsidP="00F67684">
            <w:pPr>
              <w:pStyle w:val="ContactInfo"/>
              <w:rPr>
                <w:color w:val="auto"/>
              </w:rPr>
            </w:pPr>
            <w:r w:rsidRPr="00F67684">
              <w:rPr>
                <w:color w:val="auto"/>
              </w:rPr>
              <w:t>Name</w:t>
            </w:r>
          </w:p>
          <w:p w:rsidR="00F67684" w:rsidRPr="00F67684" w:rsidRDefault="00F67684" w:rsidP="00F67684">
            <w:pPr>
              <w:pStyle w:val="ContactInfo"/>
              <w:rPr>
                <w:color w:val="auto"/>
              </w:rPr>
            </w:pPr>
            <w:r w:rsidRPr="00F67684">
              <w:rPr>
                <w:color w:val="auto"/>
              </w:rPr>
              <w:t>Instituion</w:t>
            </w:r>
          </w:p>
          <w:p w:rsidR="00F67684" w:rsidRPr="00F67684" w:rsidRDefault="00F67684" w:rsidP="00F67684">
            <w:pPr>
              <w:pStyle w:val="ContactInfo"/>
              <w:rPr>
                <w:color w:val="auto"/>
              </w:rPr>
            </w:pPr>
            <w:r w:rsidRPr="00F67684">
              <w:rPr>
                <w:color w:val="auto"/>
              </w:rPr>
              <w:t>Course</w:t>
            </w:r>
          </w:p>
          <w:p w:rsidR="009D1198" w:rsidRPr="007D76D9" w:rsidRDefault="009D1198" w:rsidP="009D1198">
            <w:pPr>
              <w:jc w:val="center"/>
            </w:pPr>
          </w:p>
        </w:tc>
      </w:tr>
      <w:tr w:rsidR="009D1198" w:rsidRPr="007D76D9" w:rsidTr="00722E07">
        <w:trPr>
          <w:trHeight w:val="1009"/>
          <w:jc w:val="center"/>
        </w:trPr>
        <w:tc>
          <w:tcPr>
            <w:tcW w:w="4526" w:type="dxa"/>
            <w:vMerge/>
          </w:tcPr>
          <w:p w:rsidR="009D1198" w:rsidRPr="007D76D9" w:rsidRDefault="009D1198" w:rsidP="007D76D9"/>
        </w:tc>
        <w:tc>
          <w:tcPr>
            <w:tcW w:w="515" w:type="dxa"/>
            <w:vMerge/>
          </w:tcPr>
          <w:p w:rsidR="009D1198" w:rsidRPr="007D76D9" w:rsidRDefault="009D1198" w:rsidP="007D76D9"/>
        </w:tc>
        <w:tc>
          <w:tcPr>
            <w:tcW w:w="4500" w:type="dxa"/>
            <w:vMerge/>
          </w:tcPr>
          <w:p w:rsidR="009D1198" w:rsidRPr="007D76D9" w:rsidRDefault="009D1198" w:rsidP="007D76D9"/>
        </w:tc>
        <w:tc>
          <w:tcPr>
            <w:tcW w:w="277" w:type="dxa"/>
          </w:tcPr>
          <w:p w:rsidR="009D1198" w:rsidRPr="007D76D9" w:rsidRDefault="009D1198" w:rsidP="007D76D9"/>
        </w:tc>
        <w:tc>
          <w:tcPr>
            <w:tcW w:w="4583" w:type="dxa"/>
            <w:vMerge/>
          </w:tcPr>
          <w:p w:rsidR="009D1198" w:rsidRPr="007D76D9" w:rsidRDefault="009D1198" w:rsidP="007D76D9"/>
        </w:tc>
      </w:tr>
      <w:tr w:rsidR="009D1198" w:rsidRPr="007D76D9" w:rsidTr="00722E07">
        <w:trPr>
          <w:trHeight w:val="1009"/>
          <w:jc w:val="center"/>
        </w:trPr>
        <w:tc>
          <w:tcPr>
            <w:tcW w:w="4526" w:type="dxa"/>
            <w:vMerge/>
          </w:tcPr>
          <w:p w:rsidR="009D1198" w:rsidRPr="007D76D9" w:rsidRDefault="009D1198" w:rsidP="007D76D9"/>
        </w:tc>
        <w:tc>
          <w:tcPr>
            <w:tcW w:w="515" w:type="dxa"/>
            <w:vMerge/>
          </w:tcPr>
          <w:p w:rsidR="009D1198" w:rsidRPr="007D76D9" w:rsidRDefault="009D1198" w:rsidP="007D76D9"/>
        </w:tc>
        <w:tc>
          <w:tcPr>
            <w:tcW w:w="4500" w:type="dxa"/>
            <w:vMerge/>
          </w:tcPr>
          <w:p w:rsidR="009D1198" w:rsidRPr="007D76D9" w:rsidRDefault="009D1198" w:rsidP="007D76D9"/>
        </w:tc>
        <w:tc>
          <w:tcPr>
            <w:tcW w:w="277" w:type="dxa"/>
            <w:tcBorders>
              <w:bottom w:val="nil"/>
            </w:tcBorders>
          </w:tcPr>
          <w:p w:rsidR="009D1198" w:rsidRPr="007D76D9" w:rsidRDefault="009D1198" w:rsidP="007D76D9"/>
        </w:tc>
        <w:tc>
          <w:tcPr>
            <w:tcW w:w="4583" w:type="dxa"/>
            <w:vMerge/>
          </w:tcPr>
          <w:p w:rsidR="009D1198" w:rsidRPr="007D76D9" w:rsidRDefault="009D1198" w:rsidP="007D76D9"/>
        </w:tc>
      </w:tr>
      <w:tr w:rsidR="009D1198" w:rsidRPr="007D76D9" w:rsidTr="00722E07">
        <w:trPr>
          <w:trHeight w:val="1009"/>
          <w:jc w:val="center"/>
        </w:trPr>
        <w:tc>
          <w:tcPr>
            <w:tcW w:w="4526" w:type="dxa"/>
            <w:vMerge/>
          </w:tcPr>
          <w:p w:rsidR="009D1198" w:rsidRPr="007D76D9" w:rsidRDefault="009D1198" w:rsidP="007D76D9"/>
        </w:tc>
        <w:tc>
          <w:tcPr>
            <w:tcW w:w="515" w:type="dxa"/>
            <w:vMerge/>
          </w:tcPr>
          <w:p w:rsidR="009D1198" w:rsidRPr="007D76D9" w:rsidRDefault="009D1198" w:rsidP="007D76D9"/>
        </w:tc>
        <w:tc>
          <w:tcPr>
            <w:tcW w:w="4500" w:type="dxa"/>
            <w:vMerge/>
          </w:tcPr>
          <w:p w:rsidR="009D1198" w:rsidRPr="007D76D9" w:rsidRDefault="009D1198" w:rsidP="007D76D9">
            <w:pPr>
              <w:rPr>
                <w:rFonts w:eastAsia="Century Gothic"/>
              </w:rPr>
            </w:pPr>
          </w:p>
        </w:tc>
        <w:tc>
          <w:tcPr>
            <w:tcW w:w="277" w:type="dxa"/>
          </w:tcPr>
          <w:p w:rsidR="009D1198" w:rsidRPr="007D76D9" w:rsidRDefault="009D1198" w:rsidP="007D76D9"/>
        </w:tc>
        <w:tc>
          <w:tcPr>
            <w:tcW w:w="4583" w:type="dxa"/>
            <w:vMerge/>
          </w:tcPr>
          <w:p w:rsidR="009D1198" w:rsidRPr="007D76D9" w:rsidRDefault="009D1198" w:rsidP="007D76D9"/>
        </w:tc>
      </w:tr>
      <w:tr w:rsidR="009D1198" w:rsidRPr="007D76D9" w:rsidTr="00722E07">
        <w:trPr>
          <w:trHeight w:val="3724"/>
          <w:jc w:val="center"/>
        </w:trPr>
        <w:tc>
          <w:tcPr>
            <w:tcW w:w="4526" w:type="dxa"/>
            <w:vMerge/>
            <w:tcBorders>
              <w:bottom w:val="nil"/>
            </w:tcBorders>
          </w:tcPr>
          <w:p w:rsidR="009D1198" w:rsidRPr="007D76D9" w:rsidRDefault="009D1198" w:rsidP="007D76D9"/>
        </w:tc>
        <w:tc>
          <w:tcPr>
            <w:tcW w:w="5292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7D76D9" w:rsidRDefault="009D1198" w:rsidP="007D76D9"/>
        </w:tc>
        <w:tc>
          <w:tcPr>
            <w:tcW w:w="4583" w:type="dxa"/>
            <w:vMerge/>
            <w:tcBorders>
              <w:bottom w:val="nil"/>
            </w:tcBorders>
          </w:tcPr>
          <w:p w:rsidR="009D1198" w:rsidRPr="007D76D9" w:rsidRDefault="009D1198" w:rsidP="007D76D9"/>
        </w:tc>
      </w:tr>
      <w:tr w:rsidR="009D1198" w:rsidRPr="007D76D9" w:rsidTr="00722E07">
        <w:trPr>
          <w:trHeight w:val="1872"/>
          <w:jc w:val="center"/>
        </w:trPr>
        <w:tc>
          <w:tcPr>
            <w:tcW w:w="4526" w:type="dxa"/>
            <w:vMerge w:val="restart"/>
          </w:tcPr>
          <w:p w:rsidR="009D1198" w:rsidRPr="00722E07" w:rsidRDefault="009D1198" w:rsidP="00722E07"/>
        </w:tc>
        <w:tc>
          <w:tcPr>
            <w:tcW w:w="5292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D1198" w:rsidRPr="007D76D9" w:rsidRDefault="009D1198" w:rsidP="007D76D9"/>
        </w:tc>
        <w:tc>
          <w:tcPr>
            <w:tcW w:w="4583" w:type="dxa"/>
            <w:vAlign w:val="center"/>
          </w:tcPr>
          <w:p w:rsidR="00F67684" w:rsidRPr="005770B6" w:rsidRDefault="00F67684" w:rsidP="00F67684">
            <w:pPr>
              <w:contextualSpacing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Cs w:val="18"/>
              </w:rPr>
            </w:pPr>
            <w:bookmarkStart w:id="1" w:name="_GoBack"/>
            <w:r w:rsidRPr="00F67684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Cs w:val="18"/>
              </w:rPr>
              <w:t>The Pender’s Health Promotion Model (HPM)</w:t>
            </w:r>
          </w:p>
          <w:p w:rsidR="00F67684" w:rsidRPr="00F67684" w:rsidRDefault="00F67684" w:rsidP="00F67684">
            <w:pPr>
              <w:numPr>
                <w:ilvl w:val="0"/>
                <w:numId w:val="9"/>
              </w:numPr>
              <w:spacing w:after="0"/>
              <w:outlineLvl w:val="0"/>
              <w:rPr>
                <w:rFonts w:eastAsiaTheme="majorEastAsia" w:cstheme="majorBidi"/>
                <w:color w:val="auto"/>
                <w:kern w:val="28"/>
                <w:szCs w:val="18"/>
              </w:rPr>
            </w:pPr>
            <w:r w:rsidRPr="00F67684">
              <w:rPr>
                <w:rFonts w:eastAsiaTheme="majorEastAsia" w:cstheme="majorBidi"/>
                <w:color w:val="auto"/>
                <w:kern w:val="28"/>
                <w:szCs w:val="18"/>
              </w:rPr>
              <w:t xml:space="preserve">Designed by Nola J. Pender. </w:t>
            </w:r>
          </w:p>
          <w:p w:rsidR="00F67684" w:rsidRPr="00F67684" w:rsidRDefault="00F67684" w:rsidP="00F67684">
            <w:pPr>
              <w:numPr>
                <w:ilvl w:val="0"/>
                <w:numId w:val="9"/>
              </w:numPr>
              <w:spacing w:after="0"/>
              <w:contextualSpacing/>
              <w:rPr>
                <w:szCs w:val="18"/>
              </w:rPr>
            </w:pPr>
            <w:r w:rsidRPr="00F67684">
              <w:rPr>
                <w:szCs w:val="18"/>
              </w:rPr>
              <w:t>First appeared in 1982 and revised in 1996.</w:t>
            </w:r>
          </w:p>
          <w:p w:rsidR="00F67684" w:rsidRPr="005770B6" w:rsidRDefault="00F67684" w:rsidP="00F67684">
            <w:pPr>
              <w:contextualSpacing/>
              <w:outlineLvl w:val="0"/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Cs w:val="18"/>
              </w:rPr>
            </w:pPr>
            <w:r w:rsidRPr="00F67684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Cs w:val="18"/>
              </w:rPr>
              <w:t>Pender’s Bibliography</w:t>
            </w:r>
          </w:p>
          <w:p w:rsidR="00F67684" w:rsidRPr="00F67684" w:rsidRDefault="00F67684" w:rsidP="00F67684">
            <w:pPr>
              <w:numPr>
                <w:ilvl w:val="0"/>
                <w:numId w:val="10"/>
              </w:numPr>
              <w:spacing w:after="0"/>
              <w:contextualSpacing/>
              <w:rPr>
                <w:szCs w:val="18"/>
              </w:rPr>
            </w:pPr>
            <w:r w:rsidRPr="00F67684">
              <w:rPr>
                <w:szCs w:val="18"/>
              </w:rPr>
              <w:t>Attended Michigan State university.</w:t>
            </w:r>
          </w:p>
          <w:p w:rsidR="009D1198" w:rsidRPr="005770B6" w:rsidRDefault="00F67684" w:rsidP="00F67684">
            <w:pPr>
              <w:numPr>
                <w:ilvl w:val="0"/>
                <w:numId w:val="10"/>
              </w:numPr>
              <w:spacing w:after="0"/>
              <w:contextualSpacing/>
              <w:rPr>
                <w:sz w:val="18"/>
                <w:szCs w:val="18"/>
              </w:rPr>
            </w:pPr>
            <w:r w:rsidRPr="00F67684">
              <w:rPr>
                <w:szCs w:val="18"/>
              </w:rPr>
              <w:t>Earned bachelor in 1964, Master’s degree in 1965 and Ph.D. from Northern University in 1969</w:t>
            </w:r>
            <w:r w:rsidRPr="005770B6">
              <w:rPr>
                <w:szCs w:val="18"/>
              </w:rPr>
              <w:t>.</w:t>
            </w:r>
            <w:bookmarkEnd w:id="1"/>
          </w:p>
        </w:tc>
      </w:tr>
      <w:tr w:rsidR="009D1198" w:rsidRPr="007D76D9" w:rsidTr="00722E07">
        <w:trPr>
          <w:trHeight w:val="144"/>
          <w:jc w:val="center"/>
        </w:trPr>
        <w:tc>
          <w:tcPr>
            <w:tcW w:w="4526" w:type="dxa"/>
            <w:vMerge/>
          </w:tcPr>
          <w:p w:rsidR="009D1198" w:rsidRPr="007D76D9" w:rsidRDefault="009D1198" w:rsidP="007D76D9"/>
        </w:tc>
        <w:tc>
          <w:tcPr>
            <w:tcW w:w="5292" w:type="dxa"/>
            <w:gridSpan w:val="3"/>
            <w:vMerge/>
          </w:tcPr>
          <w:p w:rsidR="009D1198" w:rsidRPr="007D76D9" w:rsidRDefault="009D1198" w:rsidP="007D76D9"/>
        </w:tc>
        <w:tc>
          <w:tcPr>
            <w:tcW w:w="4583" w:type="dxa"/>
            <w:vAlign w:val="center"/>
          </w:tcPr>
          <w:p w:rsidR="009D1198" w:rsidRPr="007D76D9" w:rsidRDefault="009D1198" w:rsidP="009D1198">
            <w:pPr>
              <w:pStyle w:val="NoSpacing"/>
              <w:rPr>
                <w:rFonts w:eastAsia="MS Gothic"/>
              </w:rPr>
            </w:pPr>
          </w:p>
        </w:tc>
      </w:tr>
    </w:tbl>
    <w:p w:rsidR="00722E07" w:rsidRPr="00D4030A" w:rsidRDefault="00722E07">
      <w:pPr>
        <w:spacing w:after="0"/>
        <w:rPr>
          <w:sz w:val="8"/>
        </w:rPr>
      </w:pPr>
    </w:p>
    <w:bookmarkEnd w:id="0"/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1"/>
        <w:gridCol w:w="643"/>
        <w:gridCol w:w="4680"/>
        <w:gridCol w:w="437"/>
        <w:gridCol w:w="13"/>
        <w:gridCol w:w="4127"/>
        <w:gridCol w:w="13"/>
      </w:tblGrid>
      <w:tr w:rsidR="009D1198" w:rsidRPr="007D76D9" w:rsidTr="00722E07">
        <w:trPr>
          <w:gridAfter w:val="1"/>
          <w:wAfter w:w="13" w:type="dxa"/>
          <w:trHeight w:val="5634"/>
          <w:jc w:val="center"/>
        </w:trPr>
        <w:tc>
          <w:tcPr>
            <w:tcW w:w="10261" w:type="dxa"/>
            <w:gridSpan w:val="4"/>
          </w:tcPr>
          <w:p w:rsidR="009D1198" w:rsidRPr="007D76D9" w:rsidRDefault="007D76D9" w:rsidP="007D76D9">
            <w:r>
              <w:br w:type="page"/>
            </w:r>
          </w:p>
        </w:tc>
        <w:tc>
          <w:tcPr>
            <w:tcW w:w="4140" w:type="dxa"/>
            <w:gridSpan w:val="2"/>
          </w:tcPr>
          <w:p w:rsidR="009D1198" w:rsidRPr="0000140F" w:rsidRDefault="00A95F91" w:rsidP="0000140F">
            <w:pPr>
              <w:pStyle w:val="Heading1"/>
            </w:pPr>
            <w:r>
              <w:t>How the Model will applied in the Scholarly Project</w:t>
            </w:r>
          </w:p>
          <w:p w:rsidR="00483812" w:rsidRPr="00483812" w:rsidRDefault="00483812" w:rsidP="00483812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0"/>
                <w:szCs w:val="20"/>
              </w:rPr>
            </w:pPr>
            <w:r w:rsidRPr="00483812">
              <w:rPr>
                <w:sz w:val="20"/>
                <w:szCs w:val="20"/>
              </w:rPr>
              <w:t xml:space="preserve">To </w:t>
            </w:r>
            <w:r w:rsidR="001405C8" w:rsidRPr="00483812">
              <w:rPr>
                <w:sz w:val="20"/>
                <w:szCs w:val="20"/>
              </w:rPr>
              <w:t>inspire</w:t>
            </w:r>
            <w:r w:rsidRPr="00483812">
              <w:rPr>
                <w:sz w:val="20"/>
                <w:szCs w:val="20"/>
              </w:rPr>
              <w:t xml:space="preserve"> </w:t>
            </w:r>
            <w:r w:rsidR="001405C8">
              <w:rPr>
                <w:sz w:val="20"/>
                <w:szCs w:val="20"/>
              </w:rPr>
              <w:t xml:space="preserve">depressed </w:t>
            </w:r>
            <w:r w:rsidRPr="00483812">
              <w:rPr>
                <w:sz w:val="20"/>
                <w:szCs w:val="20"/>
              </w:rPr>
              <w:t xml:space="preserve">to </w:t>
            </w:r>
            <w:r w:rsidR="001405C8" w:rsidRPr="00483812">
              <w:rPr>
                <w:sz w:val="20"/>
                <w:szCs w:val="20"/>
              </w:rPr>
              <w:t>participate</w:t>
            </w:r>
            <w:r w:rsidRPr="00483812">
              <w:rPr>
                <w:sz w:val="20"/>
                <w:szCs w:val="20"/>
              </w:rPr>
              <w:t xml:space="preserve"> in wellness </w:t>
            </w:r>
            <w:r w:rsidR="001405C8">
              <w:rPr>
                <w:sz w:val="20"/>
                <w:szCs w:val="20"/>
              </w:rPr>
              <w:t>activities such as exercise as a</w:t>
            </w:r>
            <w:r w:rsidRPr="00483812">
              <w:rPr>
                <w:sz w:val="20"/>
                <w:szCs w:val="20"/>
              </w:rPr>
              <w:t xml:space="preserve"> health promotion</w:t>
            </w:r>
            <w:r w:rsidR="001405C8">
              <w:rPr>
                <w:sz w:val="20"/>
                <w:szCs w:val="20"/>
              </w:rPr>
              <w:t xml:space="preserve"> strategy</w:t>
            </w:r>
            <w:r w:rsidRPr="00483812">
              <w:rPr>
                <w:sz w:val="20"/>
                <w:szCs w:val="20"/>
              </w:rPr>
              <w:t>.</w:t>
            </w:r>
          </w:p>
          <w:p w:rsidR="00483812" w:rsidRPr="00483812" w:rsidRDefault="00483812" w:rsidP="00483812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0"/>
                <w:szCs w:val="20"/>
              </w:rPr>
            </w:pPr>
            <w:r w:rsidRPr="00483812">
              <w:rPr>
                <w:sz w:val="20"/>
                <w:szCs w:val="20"/>
              </w:rPr>
              <w:t xml:space="preserve">To </w:t>
            </w:r>
            <w:r w:rsidR="001405C8">
              <w:rPr>
                <w:sz w:val="20"/>
                <w:szCs w:val="20"/>
              </w:rPr>
              <w:t>educate</w:t>
            </w:r>
            <w:r w:rsidRPr="00483812">
              <w:rPr>
                <w:sz w:val="20"/>
                <w:szCs w:val="20"/>
              </w:rPr>
              <w:t xml:space="preserve"> patients </w:t>
            </w:r>
            <w:r w:rsidR="00AF7278">
              <w:rPr>
                <w:sz w:val="20"/>
                <w:szCs w:val="20"/>
              </w:rPr>
              <w:t xml:space="preserve">with depression </w:t>
            </w:r>
            <w:r w:rsidRPr="00483812">
              <w:rPr>
                <w:sz w:val="20"/>
                <w:szCs w:val="20"/>
              </w:rPr>
              <w:t xml:space="preserve">to understand their </w:t>
            </w:r>
            <w:r w:rsidR="00AF7278" w:rsidRPr="00483812">
              <w:rPr>
                <w:sz w:val="20"/>
                <w:szCs w:val="20"/>
              </w:rPr>
              <w:t>distinguish</w:t>
            </w:r>
            <w:r w:rsidR="00AF7278">
              <w:rPr>
                <w:sz w:val="20"/>
                <w:szCs w:val="20"/>
              </w:rPr>
              <w:t>ed</w:t>
            </w:r>
            <w:r w:rsidRPr="00483812">
              <w:rPr>
                <w:sz w:val="20"/>
                <w:szCs w:val="20"/>
              </w:rPr>
              <w:t xml:space="preserve"> </w:t>
            </w:r>
            <w:r w:rsidR="00AF7278" w:rsidRPr="00483812">
              <w:rPr>
                <w:sz w:val="20"/>
                <w:szCs w:val="20"/>
              </w:rPr>
              <w:t>features</w:t>
            </w:r>
            <w:r w:rsidR="00FB6508">
              <w:rPr>
                <w:sz w:val="20"/>
                <w:szCs w:val="20"/>
              </w:rPr>
              <w:t xml:space="preserve">, their </w:t>
            </w:r>
            <w:r w:rsidR="00AF7278">
              <w:rPr>
                <w:sz w:val="20"/>
                <w:szCs w:val="20"/>
              </w:rPr>
              <w:t>impact on</w:t>
            </w:r>
            <w:r w:rsidRPr="00483812">
              <w:rPr>
                <w:sz w:val="20"/>
                <w:szCs w:val="20"/>
              </w:rPr>
              <w:t xml:space="preserve"> potential action and </w:t>
            </w:r>
            <w:r w:rsidR="00AF7278" w:rsidRPr="00483812">
              <w:rPr>
                <w:sz w:val="20"/>
                <w:szCs w:val="20"/>
              </w:rPr>
              <w:t>realize</w:t>
            </w:r>
            <w:r w:rsidRPr="00483812">
              <w:rPr>
                <w:sz w:val="20"/>
                <w:szCs w:val="20"/>
              </w:rPr>
              <w:t xml:space="preserve"> </w:t>
            </w:r>
            <w:r w:rsidR="00C75AB4" w:rsidRPr="00483812">
              <w:rPr>
                <w:sz w:val="20"/>
                <w:szCs w:val="20"/>
              </w:rPr>
              <w:t>in what way</w:t>
            </w:r>
            <w:r w:rsidRPr="00483812">
              <w:rPr>
                <w:sz w:val="20"/>
                <w:szCs w:val="20"/>
              </w:rPr>
              <w:t xml:space="preserve"> interpersonal actions </w:t>
            </w:r>
            <w:r w:rsidR="00C75AB4">
              <w:rPr>
                <w:sz w:val="20"/>
                <w:szCs w:val="20"/>
              </w:rPr>
              <w:t>influence</w:t>
            </w:r>
            <w:r w:rsidRPr="00483812">
              <w:rPr>
                <w:sz w:val="20"/>
                <w:szCs w:val="20"/>
              </w:rPr>
              <w:t xml:space="preserve"> situational.</w:t>
            </w:r>
          </w:p>
          <w:p w:rsidR="00483812" w:rsidRPr="00483812" w:rsidRDefault="00C75AB4" w:rsidP="00483812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0"/>
                <w:szCs w:val="20"/>
              </w:rPr>
            </w:pPr>
            <w:r w:rsidRPr="00483812">
              <w:rPr>
                <w:sz w:val="20"/>
                <w:szCs w:val="20"/>
              </w:rPr>
              <w:t>Appreciate</w:t>
            </w:r>
            <w:r w:rsidR="00483812" w:rsidRPr="00483812">
              <w:rPr>
                <w:sz w:val="20"/>
                <w:szCs w:val="20"/>
              </w:rPr>
              <w:t xml:space="preserve"> p</w:t>
            </w:r>
            <w:r>
              <w:rPr>
                <w:sz w:val="20"/>
                <w:szCs w:val="20"/>
              </w:rPr>
              <w:t>rior</w:t>
            </w:r>
            <w:r w:rsidR="00483812" w:rsidRPr="00483812">
              <w:rPr>
                <w:sz w:val="20"/>
                <w:szCs w:val="20"/>
              </w:rPr>
              <w:t xml:space="preserve"> behavioral actions,</w:t>
            </w:r>
            <w:r w:rsidR="00DC2140">
              <w:rPr>
                <w:sz w:val="20"/>
                <w:szCs w:val="20"/>
              </w:rPr>
              <w:t xml:space="preserve"> understand </w:t>
            </w:r>
            <w:r w:rsidR="00483812" w:rsidRPr="00483812">
              <w:rPr>
                <w:sz w:val="20"/>
                <w:szCs w:val="20"/>
              </w:rPr>
              <w:t xml:space="preserve">struggle with preferences </w:t>
            </w:r>
            <w:r w:rsidR="00DC2140">
              <w:rPr>
                <w:sz w:val="20"/>
                <w:szCs w:val="20"/>
              </w:rPr>
              <w:t xml:space="preserve">as </w:t>
            </w:r>
            <w:r w:rsidR="00483812" w:rsidRPr="00483812">
              <w:rPr>
                <w:sz w:val="20"/>
                <w:szCs w:val="20"/>
              </w:rPr>
              <w:t>a foundation for changes.</w:t>
            </w:r>
          </w:p>
          <w:p w:rsidR="00483812" w:rsidRPr="00483812" w:rsidRDefault="00483812" w:rsidP="00483812">
            <w:pPr>
              <w:pStyle w:val="ListParagraph"/>
              <w:numPr>
                <w:ilvl w:val="0"/>
                <w:numId w:val="17"/>
              </w:numPr>
              <w:spacing w:after="0"/>
              <w:rPr>
                <w:sz w:val="20"/>
                <w:szCs w:val="20"/>
              </w:rPr>
            </w:pPr>
            <w:r w:rsidRPr="00483812">
              <w:rPr>
                <w:sz w:val="20"/>
                <w:szCs w:val="20"/>
              </w:rPr>
              <w:t xml:space="preserve">Promote awareness of health behaviors and encourage self-efficacy. </w:t>
            </w:r>
          </w:p>
          <w:p w:rsidR="009D1198" w:rsidRPr="007D76D9" w:rsidRDefault="00B936E6" w:rsidP="00483812">
            <w:pPr>
              <w:pStyle w:val="ListParagraph"/>
              <w:numPr>
                <w:ilvl w:val="0"/>
                <w:numId w:val="17"/>
              </w:numPr>
              <w:spacing w:after="0"/>
            </w:pPr>
            <w:r w:rsidRPr="00483812">
              <w:rPr>
                <w:sz w:val="20"/>
                <w:szCs w:val="20"/>
              </w:rPr>
              <w:t>Teach</w:t>
            </w:r>
            <w:r w:rsidR="00483812" w:rsidRPr="0048381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depressed audults on</w:t>
            </w:r>
            <w:r w:rsidR="00483812" w:rsidRPr="00483812">
              <w:rPr>
                <w:sz w:val="20"/>
                <w:szCs w:val="20"/>
              </w:rPr>
              <w:t xml:space="preserve"> benefits of change and the significance of building an environment </w:t>
            </w:r>
            <w:r w:rsidR="000B6829">
              <w:rPr>
                <w:sz w:val="20"/>
                <w:szCs w:val="20"/>
              </w:rPr>
              <w:t>supporting change of</w:t>
            </w:r>
            <w:r w:rsidR="00483812" w:rsidRPr="00483812">
              <w:rPr>
                <w:sz w:val="20"/>
                <w:szCs w:val="20"/>
              </w:rPr>
              <w:t xml:space="preserve"> behaviorand manages </w:t>
            </w:r>
            <w:r w:rsidR="000B6829" w:rsidRPr="00483812">
              <w:rPr>
                <w:sz w:val="20"/>
                <w:szCs w:val="20"/>
              </w:rPr>
              <w:t>complications</w:t>
            </w:r>
            <w:r w:rsidR="00483812" w:rsidRPr="00483812">
              <w:rPr>
                <w:sz w:val="20"/>
                <w:szCs w:val="20"/>
              </w:rPr>
              <w:t>.</w:t>
            </w:r>
          </w:p>
        </w:tc>
      </w:tr>
      <w:tr w:rsidR="006C241C" w:rsidRPr="007D76D9" w:rsidTr="00722E07">
        <w:trPr>
          <w:trHeight w:val="1686"/>
          <w:jc w:val="center"/>
        </w:trPr>
        <w:tc>
          <w:tcPr>
            <w:tcW w:w="4501" w:type="dxa"/>
            <w:vMerge w:val="restart"/>
            <w:tcBorders>
              <w:bottom w:val="nil"/>
            </w:tcBorders>
          </w:tcPr>
          <w:p w:rsidR="006C241C" w:rsidRPr="005770B6" w:rsidRDefault="006C241C" w:rsidP="006C241C">
            <w:pPr>
              <w:rPr>
                <w:rFonts w:eastAsiaTheme="minorHAnsi"/>
                <w:sz w:val="24"/>
              </w:rPr>
            </w:pPr>
            <w:r w:rsidRPr="005770B6"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2"/>
                <w:szCs w:val="100"/>
              </w:rPr>
              <w:t xml:space="preserve">Healthy People 2030 Topics And Objectives </w:t>
            </w:r>
          </w:p>
          <w:p w:rsidR="006C241C" w:rsidRPr="005770B6" w:rsidRDefault="006C241C" w:rsidP="006C241C">
            <w:pPr>
              <w:rPr>
                <w:rFonts w:eastAsiaTheme="minorHAnsi"/>
                <w:sz w:val="24"/>
              </w:rPr>
            </w:pPr>
            <w:r w:rsidRPr="005770B6">
              <w:rPr>
                <w:rFonts w:eastAsiaTheme="minorHAnsi"/>
                <w:sz w:val="24"/>
              </w:rPr>
              <w:t>Objective (PA-02); To improve the numder of adults who engage in suffocient aaerobic physical activity for significant health benefits.</w:t>
            </w:r>
          </w:p>
          <w:p w:rsidR="006C241C" w:rsidRPr="005770B6" w:rsidRDefault="006C241C" w:rsidP="006C241C">
            <w:pPr>
              <w:rPr>
                <w:rFonts w:eastAsiaTheme="minorHAnsi"/>
                <w:sz w:val="24"/>
              </w:rPr>
            </w:pPr>
            <w:r w:rsidRPr="005770B6">
              <w:rPr>
                <w:rFonts w:eastAsiaTheme="minorHAnsi"/>
                <w:sz w:val="24"/>
              </w:rPr>
              <w:t>Objective</w:t>
            </w:r>
            <w:r w:rsidRPr="005770B6">
              <w:t xml:space="preserve"> </w:t>
            </w:r>
            <w:r w:rsidRPr="005770B6">
              <w:rPr>
                <w:rFonts w:eastAsiaTheme="minorHAnsi"/>
                <w:sz w:val="24"/>
              </w:rPr>
              <w:t>(MHMD-05); Enahnce number of adults with depression getting treated through utilization of psychopharmacology, psychotherapy, and other treatment plans</w:t>
            </w:r>
            <w:r w:rsidR="005770B6" w:rsidRPr="005770B6">
              <w:rPr>
                <w:rFonts w:eastAsiaTheme="minorHAnsi"/>
                <w:sz w:val="24"/>
              </w:rPr>
              <w:t>.</w:t>
            </w:r>
          </w:p>
          <w:p w:rsidR="006C241C" w:rsidRPr="00B936E6" w:rsidRDefault="006C241C" w:rsidP="006C241C">
            <w:pPr>
              <w:rPr>
                <w:rFonts w:eastAsiaTheme="minorHAnsi"/>
                <w:sz w:val="24"/>
              </w:rPr>
            </w:pPr>
          </w:p>
        </w:tc>
        <w:tc>
          <w:tcPr>
            <w:tcW w:w="643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C241C" w:rsidRPr="007D76D9" w:rsidRDefault="006C241C" w:rsidP="006C241C"/>
        </w:tc>
        <w:tc>
          <w:tcPr>
            <w:tcW w:w="4680" w:type="dxa"/>
            <w:vMerge w:val="restart"/>
            <w:tcBorders>
              <w:bottom w:val="nil"/>
            </w:tcBorders>
          </w:tcPr>
          <w:p w:rsidR="006C241C" w:rsidRPr="0021232A" w:rsidRDefault="006C241C" w:rsidP="006C241C">
            <w:pPr>
              <w:rPr>
                <w:rFonts w:eastAsiaTheme="minorHAnsi"/>
                <w:sz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2C567A" w:themeColor="accent1"/>
                <w:spacing w:val="-10"/>
                <w:kern w:val="28"/>
                <w:sz w:val="32"/>
                <w:szCs w:val="100"/>
              </w:rPr>
              <w:t>References</w:t>
            </w:r>
          </w:p>
          <w:p w:rsidR="006C241C" w:rsidRPr="006C241C" w:rsidRDefault="006C241C" w:rsidP="006C241C">
            <w:pPr>
              <w:rPr>
                <w:rFonts w:eastAsiaTheme="minorHAnsi"/>
                <w:sz w:val="20"/>
                <w:szCs w:val="20"/>
              </w:rPr>
            </w:pPr>
            <w:r w:rsidRPr="006C241C">
              <w:rPr>
                <w:rFonts w:eastAsiaTheme="minorHAnsi"/>
                <w:sz w:val="20"/>
                <w:szCs w:val="20"/>
              </w:rPr>
              <w:t>Health.gov (2023). Healthy people 2030: objectives and dat</w:t>
            </w:r>
            <w:r w:rsidRPr="006C241C">
              <w:rPr>
                <w:rFonts w:eastAsiaTheme="minorHAnsi"/>
                <w:sz w:val="20"/>
                <w:szCs w:val="20"/>
              </w:rPr>
              <w:t xml:space="preserve">a </w:t>
            </w:r>
            <w:hyperlink r:id="rId11" w:history="1">
              <w:r w:rsidRPr="006C241C">
                <w:rPr>
                  <w:rStyle w:val="Hyperlink"/>
                  <w:rFonts w:eastAsiaTheme="minorHAnsi"/>
                  <w:sz w:val="20"/>
                  <w:szCs w:val="20"/>
                </w:rPr>
                <w:t>https://health.gov/healthypeople/objectives-and-data/browse-objectives</w:t>
              </w:r>
            </w:hyperlink>
            <w:r w:rsidRPr="006C241C">
              <w:rPr>
                <w:rFonts w:eastAsiaTheme="minorHAnsi"/>
                <w:sz w:val="20"/>
                <w:szCs w:val="20"/>
              </w:rPr>
              <w:t xml:space="preserve"> </w:t>
            </w:r>
          </w:p>
          <w:p w:rsidR="006C241C" w:rsidRPr="006C241C" w:rsidRDefault="006C241C" w:rsidP="006C241C">
            <w:pPr>
              <w:rPr>
                <w:rFonts w:eastAsiaTheme="minorHAnsi"/>
                <w:sz w:val="20"/>
                <w:szCs w:val="20"/>
              </w:rPr>
            </w:pPr>
            <w:r w:rsidRPr="006C241C">
              <w:rPr>
                <w:rFonts w:eastAsiaTheme="minorHAnsi"/>
                <w:sz w:val="20"/>
                <w:szCs w:val="20"/>
              </w:rPr>
              <w:t>Nursing Theory (n.d). Nola Pender - Nursing Theorist.</w:t>
            </w:r>
            <w:r w:rsidRPr="006C241C">
              <w:rPr>
                <w:rFonts w:eastAsiaTheme="minorHAnsi"/>
                <w:sz w:val="20"/>
                <w:szCs w:val="20"/>
              </w:rPr>
              <w:t xml:space="preserve"> </w:t>
            </w:r>
            <w:hyperlink r:id="rId12" w:history="1">
              <w:r w:rsidRPr="006C241C">
                <w:rPr>
                  <w:rStyle w:val="Hyperlink"/>
                  <w:rFonts w:eastAsiaTheme="minorHAnsi"/>
                  <w:sz w:val="20"/>
                  <w:szCs w:val="20"/>
                </w:rPr>
                <w:t>https://nursing-theory.org/nursing-theorists/Nola-Pender.php</w:t>
              </w:r>
            </w:hyperlink>
            <w:r w:rsidRPr="006C241C">
              <w:rPr>
                <w:rFonts w:eastAsiaTheme="minorHAnsi"/>
                <w:sz w:val="20"/>
                <w:szCs w:val="20"/>
              </w:rPr>
              <w:t xml:space="preserve"> </w:t>
            </w:r>
            <w:r w:rsidRPr="006C241C">
              <w:rPr>
                <w:rFonts w:eastAsiaTheme="minorHAnsi"/>
                <w:sz w:val="20"/>
                <w:szCs w:val="20"/>
              </w:rPr>
              <w:t xml:space="preserve"> </w:t>
            </w:r>
          </w:p>
          <w:p w:rsidR="006C241C" w:rsidRDefault="006C241C" w:rsidP="006C241C">
            <w:pPr>
              <w:rPr>
                <w:rFonts w:eastAsiaTheme="minorHAnsi"/>
                <w:sz w:val="24"/>
              </w:rPr>
            </w:pPr>
            <w:r w:rsidRPr="006C241C">
              <w:rPr>
                <w:rFonts w:eastAsiaTheme="minorHAnsi"/>
                <w:sz w:val="20"/>
                <w:szCs w:val="20"/>
              </w:rPr>
              <w:t>Dean, A. J. (2019). Exercise as treatment for depression, dissemination of evidence-based practice to providers.</w:t>
            </w:r>
            <w:r>
              <w:rPr>
                <w:rFonts w:eastAsiaTheme="minorHAnsi"/>
                <w:sz w:val="20"/>
                <w:szCs w:val="20"/>
              </w:rPr>
              <w:t xml:space="preserve"> </w:t>
            </w:r>
            <w:hyperlink r:id="rId13" w:history="1">
              <w:r w:rsidR="005770B6" w:rsidRPr="00A53B76">
                <w:rPr>
                  <w:rStyle w:val="Hyperlink"/>
                  <w:rFonts w:eastAsiaTheme="minorHAnsi"/>
                  <w:sz w:val="20"/>
                  <w:szCs w:val="20"/>
                </w:rPr>
                <w:t>https://scholarworks.montana.edu/xmlui/handle/1/15533</w:t>
              </w:r>
            </w:hyperlink>
            <w:r w:rsidR="005770B6">
              <w:rPr>
                <w:rFonts w:eastAsiaTheme="minorHAnsi"/>
                <w:sz w:val="20"/>
                <w:szCs w:val="20"/>
              </w:rPr>
              <w:t xml:space="preserve"> </w:t>
            </w:r>
          </w:p>
          <w:p w:rsidR="006C241C" w:rsidRPr="00B936E6" w:rsidRDefault="006C241C" w:rsidP="006C241C">
            <w:pPr>
              <w:rPr>
                <w:rFonts w:eastAsiaTheme="minorHAnsi"/>
                <w:sz w:val="24"/>
              </w:rPr>
            </w:pPr>
          </w:p>
        </w:tc>
        <w:tc>
          <w:tcPr>
            <w:tcW w:w="450" w:type="dxa"/>
            <w:gridSpan w:val="2"/>
            <w:vMerge w:val="restart"/>
            <w:tcBorders>
              <w:bottom w:val="nil"/>
            </w:tcBorders>
          </w:tcPr>
          <w:p w:rsidR="006C241C" w:rsidRPr="007D76D9" w:rsidRDefault="006C241C" w:rsidP="006C241C"/>
        </w:tc>
        <w:tc>
          <w:tcPr>
            <w:tcW w:w="4140" w:type="dxa"/>
            <w:gridSpan w:val="2"/>
            <w:tcBorders>
              <w:bottom w:val="nil"/>
            </w:tcBorders>
          </w:tcPr>
          <w:p w:rsidR="006C241C" w:rsidRPr="007D76D9" w:rsidRDefault="006C241C" w:rsidP="006C241C"/>
        </w:tc>
      </w:tr>
      <w:tr w:rsidR="006C241C" w:rsidRPr="007D76D9" w:rsidTr="00722E07">
        <w:trPr>
          <w:trHeight w:val="2774"/>
          <w:jc w:val="center"/>
        </w:trPr>
        <w:tc>
          <w:tcPr>
            <w:tcW w:w="4501" w:type="dxa"/>
            <w:vMerge/>
            <w:tcBorders>
              <w:bottom w:val="nil"/>
            </w:tcBorders>
          </w:tcPr>
          <w:p w:rsidR="006C241C" w:rsidRPr="007D76D9" w:rsidRDefault="006C241C" w:rsidP="006C241C"/>
        </w:tc>
        <w:tc>
          <w:tcPr>
            <w:tcW w:w="643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C241C" w:rsidRPr="007D76D9" w:rsidRDefault="006C241C" w:rsidP="006C241C"/>
        </w:tc>
        <w:tc>
          <w:tcPr>
            <w:tcW w:w="4680" w:type="dxa"/>
            <w:vMerge/>
            <w:tcBorders>
              <w:bottom w:val="nil"/>
            </w:tcBorders>
          </w:tcPr>
          <w:p w:rsidR="006C241C" w:rsidRPr="007D76D9" w:rsidRDefault="006C241C" w:rsidP="006C241C"/>
        </w:tc>
        <w:tc>
          <w:tcPr>
            <w:tcW w:w="450" w:type="dxa"/>
            <w:gridSpan w:val="2"/>
            <w:vMerge/>
            <w:tcBorders>
              <w:bottom w:val="nil"/>
            </w:tcBorders>
          </w:tcPr>
          <w:p w:rsidR="006C241C" w:rsidRPr="007D76D9" w:rsidRDefault="006C241C" w:rsidP="006C241C"/>
        </w:tc>
        <w:tc>
          <w:tcPr>
            <w:tcW w:w="4140" w:type="dxa"/>
            <w:gridSpan w:val="2"/>
            <w:tcBorders>
              <w:bottom w:val="nil"/>
            </w:tcBorders>
          </w:tcPr>
          <w:p w:rsidR="006C241C" w:rsidRPr="007D76D9" w:rsidRDefault="006C241C" w:rsidP="006C241C"/>
        </w:tc>
      </w:tr>
    </w:tbl>
    <w:p w:rsidR="0043117B" w:rsidRPr="0000140F" w:rsidRDefault="00C47168" w:rsidP="009D1198">
      <w:pPr>
        <w:spacing w:after="0"/>
        <w:rPr>
          <w:sz w:val="4"/>
        </w:rPr>
      </w:pPr>
    </w:p>
    <w:sectPr w:rsidR="0043117B" w:rsidRPr="0000140F" w:rsidSect="0000140F">
      <w:headerReference w:type="default" r:id="rId14"/>
      <w:footerReference w:type="default" r:id="rId15"/>
      <w:headerReference w:type="first" r:id="rId16"/>
      <w:pgSz w:w="15840" w:h="12240" w:orient="landscape" w:code="1"/>
      <w:pgMar w:top="72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168" w:rsidRDefault="00C47168" w:rsidP="007D76D9">
      <w:r>
        <w:separator/>
      </w:r>
    </w:p>
  </w:endnote>
  <w:endnote w:type="continuationSeparator" w:id="0">
    <w:p w:rsidR="00C47168" w:rsidRDefault="00C47168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140F" w:rsidRDefault="0000140F" w:rsidP="0000140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168" w:rsidRDefault="00C47168" w:rsidP="007D76D9">
      <w:r>
        <w:separator/>
      </w:r>
    </w:p>
  </w:footnote>
  <w:footnote w:type="continuationSeparator" w:id="0">
    <w:p w:rsidR="00C47168" w:rsidRDefault="00C47168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6D9" w:rsidRDefault="00D23062" w:rsidP="007D76D9">
    <w:pPr>
      <w:pStyle w:val="Header"/>
    </w:pPr>
    <w:r>
      <mc:AlternateContent>
        <mc:Choice Requires="wpg">
          <w:drawing>
            <wp:anchor distT="0" distB="0" distL="114300" distR="114300" simplePos="0" relativeHeight="251612157" behindDoc="0" locked="0" layoutInCell="1" allowOverlap="1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-553085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-1297940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oup 52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reeform: Shape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Straight Connector 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Straight Connector 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Straight Connector 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reeform: Shape 10">
                        <a:extLst/>
                      </wps:cNvPr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 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reeform: Shape 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 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reeform: Shape 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 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reeform: Shape 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reeform: Shape 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reeform: Shape 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reeform: Shape 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3BE7E7DB" id="Group 52" o:spid="_x0000_s1026" alt="decorative element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KBUEssTAk8D&#10;RaLJsTygVEQDE4nKsTxMjuUBpSIamEhUjuVhciwP5VhCYPWCciwPk2N5QKnkNjA5lodyLCHwqqBI&#10;NDmWh3IsIfA0UCSaHMtDOZYQeBooEk2O5aEcSwgsDZRjeZgcy0M5lhB4GigSTY7loRxLCDwNFIkm&#10;x/JQjiUEngaKRJNjeSjHEgJPA0WiybE8lGMJgaPBUzmWEHgZCMfyNDmWp3IsIfA0kNn5aXIsT+VY&#10;QuBpILPz0+RYnsqxhMDTQNaJT5NjeSrHEgJPA1knP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v/kJ7kH4kcaqG5YnmQc9GEzLSTrfXlSYDx97iOm40SakwItnyYhwSFZgKupwOUTFBaKKaMMhpVx&#10;tzuQqnWw4v3Y3BNUCwcYFx9WfYeuARHKRaTnU+b5QvjgqaKQYr7KbLcPI5o8H5mVfbZgG4kUxru4&#10;/0MHv5utUCdeGfwtPb6szDhqwsaHsUQ2zwgi2rWHGN4rNAFm57zIibSabT74CdKTTw6NZPK6tlTT&#10;YXljULJLvbs7E/VfyVK6btpblx2zKZosvD0JROQl7Vu3qjeXmmY5Pi+J/Fs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7caLOw0TwsXc6GzTM0w2A3RbXQWcbnqCxkAS6tggWyiSKVZ5TIA1lhtxTe1FEVYi3R874NJOq&#10;TwOwG5+uXUUJEtdMIiANePLFOlNzQ+kjY1IscxaCnZ8WfDhJ8g8MGErZ8hgtIvckThH5zq/nTDgG&#10;xsmeBaxrHqSR6ZRgFGXmSUFbOWxcYO2eVZn1hfQkc6ggH8rD3MQjJqRDFsvd2HPO7TH0ezVnoZRj&#10;zv+q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1/fqq2Y&#10;hzAL16cwBdr/N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X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T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CMZOueQyZIhI8FyRDe6FGyTCMOng8IU21q0MxIjlU3cThXUGXfdXfjLjraJeimz&#10;MMbCZha/k1rDzWQo4vQFJfBvRse8IYioTzyELM+dx+pmsLLPkDaZKJ7YNflHern9ZYT+xF9P95kY&#10;JK1UjE42sjKpHiQKyChQUeJvCqPckWh3zHsmVZytmVudSUTq2Jad23WN8Wl0IGG4baRM6AXbmEvD&#10;yycfyQ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gN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c&#10;DR7KsYTAe4FwLA+TY3koxxICTwNZOz9MjuWhHEsIPA1k7fwwOZaHciwh8DSQKM7D5FgeyrGEwNNA&#10;ojgP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7toe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">
              <v:shape id="Freeform: Shape 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Straight Connector 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Straight Connector 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Straight Connector 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reeform: Shape 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: Shape 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: Shape 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 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: Shape 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>
      <mc:AlternateContent>
        <mc:Choice Requires="wps">
          <w:drawing>
            <wp:anchor distT="0" distB="0" distL="114300" distR="114300" simplePos="0" relativeHeight="251656192" behindDoc="1" locked="0" layoutInCell="1" allowOverlap="1" wp14:anchorId="1E95274A" wp14:editId="69DBD7F4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reeform: Shape 142" descr="decorative element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DCB4E6" id="Freeform: Shape 142" o:spid="_x0000_s1026" alt="decorative element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  <w:r w:rsidR="00B1336D">
      <mc:AlternateContent>
        <mc:Choice Requires="wps">
          <w:drawing>
            <wp:anchor distT="0" distB="0" distL="114300" distR="114300" simplePos="0" relativeHeight="251652096" behindDoc="0" locked="0" layoutInCell="1" allowOverlap="1" wp14:anchorId="675025A0" wp14:editId="0CA2E9EF">
              <wp:simplePos x="0" y="0"/>
              <wp:positionH relativeFrom="column">
                <wp:posOffset>-342719</wp:posOffset>
              </wp:positionH>
              <wp:positionV relativeFrom="paragraph">
                <wp:posOffset>-1208314</wp:posOffset>
              </wp:positionV>
              <wp:extent cx="4069080" cy="4069080"/>
              <wp:effectExtent l="0" t="0" r="7620" b="7620"/>
              <wp:wrapNone/>
              <wp:docPr id="38" name="Rectangle 43" descr="Florist Arranging flowers" title="Hero Image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069080" cy="406908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23" t="-2085" r="-38665" b="-1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9DDEAD4" id="Rectangle 43" o:spid="_x0000_s1026" alt="Title: Hero Image - Description: Florist Arranging flowers" style="position:absolute;margin-left:-27pt;margin-top:-95.15pt;width:320.4pt;height:3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" stroked="f" strokeweight="1pt">
              <v:fill r:id="rId2" o:title="Florist Arranging flowers" recolor="t" rotate="t" type="frame"/>
              <v:stroke joinstyle="miter"/>
              <o:lock v:ext="edit" aspectratio="t"/>
            </v:oval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76D9" w:rsidRDefault="00D23062" w:rsidP="007D76D9">
    <w:pPr>
      <w:pStyle w:val="Header"/>
    </w:pPr>
    <w:r>
      <mc:AlternateContent>
        <mc:Choice Requires="wpg">
          <w:drawing>
            <wp:anchor distT="0" distB="0" distL="114300" distR="114300" simplePos="0" relativeHeight="251613182" behindDoc="0" locked="0" layoutInCell="1" allowOverlap="1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140335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oup 5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Straight Connector 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 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reeform: Shape 10" descr="decorative element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8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reeform: Shape 142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 40">
                        <a:extLst/>
                      </wps:cNvPr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Straight Connector 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reeform: Shape 10">
                        <a:extLst/>
                      </wps:cNvPr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reeform: Shape 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Freeform: Shape 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eeform: Shape 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reeform: Shape 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eeform: Shape 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 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reeform: Shape 10" descr="decorative element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21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reeform: Shape 142" descr="decorative element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reeform: Shape 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reeform: Shape 7">
                        <a:extLst/>
                      </wps:cNvPr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9869830" id="Group 51" o:spid="_x0000_s1026" alt="decorative element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D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y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l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QsGWMRYV&#10;1BpIGMtWxFi2jLGooEZB8li2IsayZYxFBTUKkseyFTGWLWMsKqhRkHznrYixbBljUUGNguQ7b0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KJXC&#10;8oTA00CRaHIsDygV0cBEonIsD5NjeUCpiAYmEpVjeZgcy0M5lhBYvaAcy8PkWB5QKrUNTI7loRxL&#10;CLwqKBJNjuWhHEsIPA0UiSbH8lCOJQSeBopEk2N5KMcSAksD5VgeJsfyUI4lBJ4GikSTY3koxxIC&#10;TwNFosmxPJRjCYGngSLR5FgeyrGEwNNAkWhyLA/lWELgaPBUjiUE3gu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">
              <v:line id="Straight Connector 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oup 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10" o:spid="_x0000_s1029" alt="decorative element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30" alt="decorative element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31" alt="decorative element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/>
              <v:line id="Straight Connector 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reeform: Shape 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38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3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42" o:spid="_x0000_s1040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 49" o:spid="_x0000_s104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reeform: Shape 10" o:spid="_x0000_s1042" alt="decorative element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21" o:spid="_x0000_s1043" alt="decorative element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reeform: Shape 142" o:spid="_x0000_s1044" alt="decorative element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reeform: Shape 6" o:spid="_x0000_s104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7" o:spid="_x0000_s1046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drawing>
        <wp:anchor distT="0" distB="0" distL="114300" distR="114300" simplePos="0" relativeHeight="251680768" behindDoc="0" locked="0" layoutInCell="1" allowOverlap="1">
          <wp:simplePos x="0" y="0"/>
          <mc:AlternateContent>
            <mc:Choice Requires="wp14">
              <wp:positionH relativeFrom="page">
                <wp14:pctPosHOffset>69500</wp14:pctPosHOffset>
              </wp:positionH>
            </mc:Choice>
            <mc:Fallback>
              <wp:positionH relativeFrom="page">
                <wp:posOffset>6990080</wp:posOffset>
              </wp:positionH>
            </mc:Fallback>
          </mc:AlternateContent>
          <mc:AlternateContent>
            <mc:Choice Requires="wp14">
              <wp:positionV relativeFrom="page">
                <wp14:pctPosVOffset>27000</wp14:pctPosVOffset>
              </wp:positionV>
            </mc:Choice>
            <mc:Fallback>
              <wp:positionV relativeFrom="page">
                <wp:posOffset>2098040</wp:posOffset>
              </wp:positionV>
            </mc:Fallback>
          </mc:AlternateContent>
          <wp:extent cx="2633472" cy="2633472"/>
          <wp:effectExtent l="0" t="0" r="0" b="0"/>
          <wp:wrapNone/>
          <wp:docPr id="84" name="Picture 2" descr="Background floral image&#10;">
            <a:extLst xmlns:a="http://schemas.openxmlformats.org/drawingml/2006/main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2" descr="Background floral image&#10;">
                    <a:extLst/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41" t="28125" r="17241" b="28125"/>
                  <a:stretch/>
                </pic:blipFill>
                <pic:spPr bwMode="auto">
                  <a:xfrm>
                    <a:off x="0" y="0"/>
                    <a:ext cx="2633472" cy="2633472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2E07">
      <mc:AlternateContent>
        <mc:Choice Requires="wps">
          <w:drawing>
            <wp:anchor distT="0" distB="0" distL="114300" distR="114300" simplePos="0" relativeHeight="251630592" behindDoc="0" locked="0" layoutInCell="1" allowOverlap="1">
              <wp:simplePos x="0" y="0"/>
              <mc:AlternateContent>
                <mc:Choice Requires="wp14">
                  <wp:positionH relativeFrom="page">
                    <wp14:pctPosHOffset>37100</wp14:pctPosHOffset>
                  </wp:positionH>
                </mc:Choice>
                <mc:Fallback>
                  <wp:positionH relativeFrom="page">
                    <wp:posOffset>3731260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37300</wp14:pctPosVOffset>
                  </wp:positionV>
                </mc:Choice>
                <mc:Fallback>
                  <wp:positionV relativeFrom="page">
                    <wp:posOffset>2898775</wp:posOffset>
                  </wp:positionV>
                </mc:Fallback>
              </mc:AlternateContent>
              <wp:extent cx="2637785" cy="2637785"/>
              <wp:effectExtent l="0" t="0" r="0" b="0"/>
              <wp:wrapNone/>
              <wp:docPr id="87" name="Rectangle 40" descr="Flowers outside of shop" title="Back Page Imag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37785" cy="2637785"/>
                      </a:xfrm>
                      <a:prstGeom prst="ellipse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-29714" t="-21812" r="-67548" b="-1455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26200</wp14:pctWidth>
              </wp14:sizeRelH>
              <wp14:sizeRelV relativeFrom="page">
                <wp14:pctHeight>33900</wp14:pctHeight>
              </wp14:sizeRelV>
            </wp:anchor>
          </w:drawing>
        </mc:Choice>
        <mc:Fallback>
          <w:pict>
            <v:oval w14:anchorId="782E2CD5" id="Rectangle 40" o:spid="_x0000_s1026" alt="Title: Back Page Image - Description: Flowers outside of shop" style="position:absolute;margin-left:0;margin-top:0;width:207.7pt;height:207.7pt;z-index:251630592;visibility:visible;mso-wrap-style:square;mso-width-percent:262;mso-height-percent:339;mso-left-percent:371;mso-top-percent:373;mso-wrap-distance-left:9pt;mso-wrap-distance-top:0;mso-wrap-distance-right:9pt;mso-wrap-distance-bottom:0;mso-position-horizontal-relative:page;mso-position-vertical-relative:page;mso-width-percent:262;mso-height-percent:339;mso-left-percent:371;mso-top-percent:373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" stroked="f" strokeweight="1pt">
              <v:fill r:id="rId3" o:title="Flowers outside of shop" recolor="t" rotate="t" type="frame"/>
              <v:stroke joinstyle="miter"/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C4891"/>
    <w:multiLevelType w:val="hybridMultilevel"/>
    <w:tmpl w:val="7164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2CC8"/>
    <w:multiLevelType w:val="hybridMultilevel"/>
    <w:tmpl w:val="5FB8A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A01BA"/>
    <w:multiLevelType w:val="hybridMultilevel"/>
    <w:tmpl w:val="BA5CD5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30F28"/>
    <w:multiLevelType w:val="hybridMultilevel"/>
    <w:tmpl w:val="3482B86E"/>
    <w:lvl w:ilvl="0" w:tplc="DDA49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F6C4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E853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286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CD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80E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1C5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5AC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46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3330E49"/>
    <w:multiLevelType w:val="multilevel"/>
    <w:tmpl w:val="52A4F67A"/>
    <w:numStyleLink w:val="Style1"/>
  </w:abstractNum>
  <w:abstractNum w:abstractNumId="7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84474"/>
    <w:multiLevelType w:val="hybridMultilevel"/>
    <w:tmpl w:val="9A7ADD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70A5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66C2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3E01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1C5B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5071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768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E24B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89B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17198"/>
    <w:multiLevelType w:val="hybridMultilevel"/>
    <w:tmpl w:val="3570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877613"/>
    <w:multiLevelType w:val="hybridMultilevel"/>
    <w:tmpl w:val="15BE9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12543"/>
    <w:multiLevelType w:val="hybridMultilevel"/>
    <w:tmpl w:val="791834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81326"/>
    <w:multiLevelType w:val="hybridMultilevel"/>
    <w:tmpl w:val="A538C20E"/>
    <w:lvl w:ilvl="0" w:tplc="1F5A49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70A57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66C2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3E01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1C5B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5071F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7681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E24B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E89BF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6"/>
  </w:num>
  <w:num w:numId="5">
    <w:abstractNumId w:val="7"/>
  </w:num>
  <w:num w:numId="6">
    <w:abstractNumId w:val="8"/>
  </w:num>
  <w:num w:numId="7">
    <w:abstractNumId w:val="6"/>
  </w:num>
  <w:num w:numId="8">
    <w:abstractNumId w:val="13"/>
  </w:num>
  <w:num w:numId="9">
    <w:abstractNumId w:val="0"/>
  </w:num>
  <w:num w:numId="10">
    <w:abstractNumId w:val="11"/>
  </w:num>
  <w:num w:numId="11">
    <w:abstractNumId w:val="14"/>
  </w:num>
  <w:num w:numId="12">
    <w:abstractNumId w:val="9"/>
  </w:num>
  <w:num w:numId="13">
    <w:abstractNumId w:val="3"/>
  </w:num>
  <w:num w:numId="14">
    <w:abstractNumId w:val="10"/>
  </w:num>
  <w:num w:numId="15">
    <w:abstractNumId w:val="1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A6C"/>
    <w:rsid w:val="0000140F"/>
    <w:rsid w:val="0001683B"/>
    <w:rsid w:val="00023293"/>
    <w:rsid w:val="00031037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B6829"/>
    <w:rsid w:val="000D151A"/>
    <w:rsid w:val="00120DEC"/>
    <w:rsid w:val="00126C13"/>
    <w:rsid w:val="001405C8"/>
    <w:rsid w:val="0014700A"/>
    <w:rsid w:val="0019018B"/>
    <w:rsid w:val="001B6C0D"/>
    <w:rsid w:val="001C47DF"/>
    <w:rsid w:val="001D6CC4"/>
    <w:rsid w:val="00203826"/>
    <w:rsid w:val="0021232A"/>
    <w:rsid w:val="00231C6A"/>
    <w:rsid w:val="00242A78"/>
    <w:rsid w:val="00265E48"/>
    <w:rsid w:val="002802CE"/>
    <w:rsid w:val="002D7C63"/>
    <w:rsid w:val="003007A7"/>
    <w:rsid w:val="003222DC"/>
    <w:rsid w:val="003257E1"/>
    <w:rsid w:val="00325DEC"/>
    <w:rsid w:val="0037154D"/>
    <w:rsid w:val="003A504D"/>
    <w:rsid w:val="003A592D"/>
    <w:rsid w:val="003D3938"/>
    <w:rsid w:val="003F4FD8"/>
    <w:rsid w:val="004045E5"/>
    <w:rsid w:val="00421496"/>
    <w:rsid w:val="0044367C"/>
    <w:rsid w:val="00455A6C"/>
    <w:rsid w:val="00477697"/>
    <w:rsid w:val="00483812"/>
    <w:rsid w:val="00500564"/>
    <w:rsid w:val="005770B6"/>
    <w:rsid w:val="005A5F68"/>
    <w:rsid w:val="005E5B15"/>
    <w:rsid w:val="0062123A"/>
    <w:rsid w:val="00642208"/>
    <w:rsid w:val="006676A1"/>
    <w:rsid w:val="006B6049"/>
    <w:rsid w:val="006C241C"/>
    <w:rsid w:val="006E2D42"/>
    <w:rsid w:val="00722E07"/>
    <w:rsid w:val="00733159"/>
    <w:rsid w:val="00747893"/>
    <w:rsid w:val="00780BF8"/>
    <w:rsid w:val="0078770A"/>
    <w:rsid w:val="00796B1F"/>
    <w:rsid w:val="007D4928"/>
    <w:rsid w:val="007D76D9"/>
    <w:rsid w:val="007F525E"/>
    <w:rsid w:val="00800AEF"/>
    <w:rsid w:val="00802E14"/>
    <w:rsid w:val="00806D18"/>
    <w:rsid w:val="0083044C"/>
    <w:rsid w:val="008426AB"/>
    <w:rsid w:val="008470FE"/>
    <w:rsid w:val="0085182D"/>
    <w:rsid w:val="00863AA7"/>
    <w:rsid w:val="00863D45"/>
    <w:rsid w:val="008709F5"/>
    <w:rsid w:val="00877A91"/>
    <w:rsid w:val="008B721A"/>
    <w:rsid w:val="008C12B2"/>
    <w:rsid w:val="008D262C"/>
    <w:rsid w:val="008E0F9A"/>
    <w:rsid w:val="008E3921"/>
    <w:rsid w:val="00911148"/>
    <w:rsid w:val="00925552"/>
    <w:rsid w:val="0094511B"/>
    <w:rsid w:val="009469B5"/>
    <w:rsid w:val="00947471"/>
    <w:rsid w:val="00991A53"/>
    <w:rsid w:val="00993023"/>
    <w:rsid w:val="009D1198"/>
    <w:rsid w:val="009E0938"/>
    <w:rsid w:val="00A71DA8"/>
    <w:rsid w:val="00A95F91"/>
    <w:rsid w:val="00AB1F66"/>
    <w:rsid w:val="00AE1C2A"/>
    <w:rsid w:val="00AF3A6B"/>
    <w:rsid w:val="00AF5FB0"/>
    <w:rsid w:val="00AF7278"/>
    <w:rsid w:val="00B10630"/>
    <w:rsid w:val="00B1336D"/>
    <w:rsid w:val="00B34E8D"/>
    <w:rsid w:val="00B936E6"/>
    <w:rsid w:val="00BB7D10"/>
    <w:rsid w:val="00BE15BA"/>
    <w:rsid w:val="00BE6E05"/>
    <w:rsid w:val="00C04F2A"/>
    <w:rsid w:val="00C47168"/>
    <w:rsid w:val="00C75AB4"/>
    <w:rsid w:val="00CB0D1D"/>
    <w:rsid w:val="00CC24B6"/>
    <w:rsid w:val="00CD3B21"/>
    <w:rsid w:val="00CD5D33"/>
    <w:rsid w:val="00CE6550"/>
    <w:rsid w:val="00D0268F"/>
    <w:rsid w:val="00D056B2"/>
    <w:rsid w:val="00D0664A"/>
    <w:rsid w:val="00D23062"/>
    <w:rsid w:val="00D30F1D"/>
    <w:rsid w:val="00D3659F"/>
    <w:rsid w:val="00D4030A"/>
    <w:rsid w:val="00DA0DE0"/>
    <w:rsid w:val="00DC2140"/>
    <w:rsid w:val="00E0645C"/>
    <w:rsid w:val="00E06623"/>
    <w:rsid w:val="00E32F80"/>
    <w:rsid w:val="00E41759"/>
    <w:rsid w:val="00E5522A"/>
    <w:rsid w:val="00E55D74"/>
    <w:rsid w:val="00E76EAD"/>
    <w:rsid w:val="00E81234"/>
    <w:rsid w:val="00EA120D"/>
    <w:rsid w:val="00EA49C3"/>
    <w:rsid w:val="00EF541D"/>
    <w:rsid w:val="00F06936"/>
    <w:rsid w:val="00F1493B"/>
    <w:rsid w:val="00F30107"/>
    <w:rsid w:val="00F41328"/>
    <w:rsid w:val="00F46F28"/>
    <w:rsid w:val="00F61360"/>
    <w:rsid w:val="00F67684"/>
    <w:rsid w:val="00F716FF"/>
    <w:rsid w:val="00FB6508"/>
    <w:rsid w:val="00FC538A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49961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6C241C"/>
    <w:pPr>
      <w:spacing w:after="200"/>
    </w:pPr>
    <w:rPr>
      <w:rFonts w:eastAsia="Times New Roman" w:cs="Arial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265E48"/>
    <w:pPr>
      <w:outlineLvl w:val="0"/>
    </w:pPr>
    <w:rPr>
      <w:b/>
      <w:color w:val="2C567A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3222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9D11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85182D"/>
    <w:pPr>
      <w:spacing w:after="240"/>
      <w:outlineLvl w:val="3"/>
    </w:pPr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CE6550"/>
    <w:rPr>
      <w:rFonts w:eastAsia="Times New Roman" w:cs="Arial"/>
      <w:b/>
      <w:noProof/>
      <w:color w:val="0072C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991A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rsid w:val="00877A91"/>
    <w:pPr>
      <w:ind w:left="720"/>
      <w:contextualSpacing/>
    </w:pPr>
  </w:style>
  <w:style w:type="numbering" w:customStyle="1" w:styleId="Style1">
    <w:name w:val="Style1"/>
    <w:uiPriority w:val="99"/>
    <w:rsid w:val="006676A1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CE6550"/>
    <w:rPr>
      <w:rFonts w:asciiTheme="majorHAnsi" w:eastAsiaTheme="majorEastAsia" w:hAnsiTheme="majorHAnsi" w:cstheme="majorBidi"/>
      <w:noProof/>
      <w:color w:val="21405B" w:themeColor="accent1" w:themeShade="BF"/>
      <w:sz w:val="26"/>
      <w:szCs w:val="26"/>
    </w:rPr>
  </w:style>
  <w:style w:type="paragraph" w:customStyle="1" w:styleId="Address3">
    <w:name w:val="Address 3"/>
    <w:basedOn w:val="Subtitle"/>
    <w:link w:val="Address3Char"/>
    <w:semiHidden/>
    <w:rsid w:val="00CD5D33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Address3Char">
    <w:name w:val="Address 3 Char"/>
    <w:basedOn w:val="SubtitleChar"/>
    <w:link w:val="Address3"/>
    <w:semiHidden/>
    <w:rsid w:val="00CE6550"/>
    <w:rPr>
      <w:rFonts w:ascii="Century Gothic" w:eastAsiaTheme="minorEastAsia" w:hAnsi="Century Gothic"/>
      <w:noProof/>
      <w:color w:val="0072C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CD5D33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E6550"/>
    <w:rPr>
      <w:rFonts w:eastAsiaTheme="minorEastAsia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265E48"/>
    <w:rPr>
      <w:rFonts w:asciiTheme="majorHAnsi" w:eastAsiaTheme="majorEastAsia" w:hAnsiTheme="majorHAnsi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7D76D9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E6550"/>
    <w:rPr>
      <w:rFonts w:eastAsia="Times New Roman" w:cs="Arial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7D76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6550"/>
    <w:rPr>
      <w:rFonts w:eastAsia="Times New Roman" w:cs="Arial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00140F"/>
    <w:pPr>
      <w:jc w:val="center"/>
    </w:pPr>
    <w:rPr>
      <w:b/>
      <w:color w:val="2C567A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00140F"/>
    <w:rPr>
      <w:rFonts w:asciiTheme="majorHAnsi" w:eastAsiaTheme="majorEastAsia" w:hAnsiTheme="majorHAnsi" w:cstheme="majorBidi"/>
      <w:b/>
      <w:noProof/>
      <w:color w:val="2C567A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7D76D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550"/>
    <w:rPr>
      <w:rFonts w:asciiTheme="majorHAnsi" w:eastAsiaTheme="majorEastAsia" w:hAnsiTheme="majorHAnsi" w:cstheme="majorBidi"/>
      <w:noProof/>
      <w:color w:val="162A3C" w:themeColor="accent1" w:themeShade="7F"/>
    </w:rPr>
  </w:style>
  <w:style w:type="paragraph" w:customStyle="1" w:styleId="ContactInfo">
    <w:name w:val="Contact Info"/>
    <w:basedOn w:val="Normal"/>
    <w:qFormat/>
    <w:rsid w:val="009D1198"/>
    <w:pPr>
      <w:spacing w:after="120"/>
      <w:jc w:val="center"/>
    </w:pPr>
    <w:rPr>
      <w:rFonts w:asciiTheme="majorHAnsi" w:hAnsiTheme="majorHAnsi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9D1198"/>
    <w:rPr>
      <w:rFonts w:eastAsia="Times New Roman" w:cs="Arial"/>
      <w:noProof/>
      <w:color w:val="222222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C24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6C24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6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7780">
          <w:marLeft w:val="475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15467">
          <w:marLeft w:val="99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535">
          <w:marLeft w:val="99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6563">
          <w:marLeft w:val="994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cholarworks.montana.edu/xmlui/handle/1/15533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ursing-theory.org/nursing-theorists/Nola-Pender.php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alth.gov/healthypeople/objectives-and-data/browse-objectiv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Patient%20Handout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48001A-0C0A-46D7-9081-018A08D56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 Handout</Template>
  <TotalTime>0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2023-01-28T05:38:00Z</dcterms:created>
  <dcterms:modified xsi:type="dcterms:W3CDTF">2023-01-28T05:58:00Z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